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BB0" w:rsidRPr="00D96BB0" w:rsidRDefault="00572A1F" w:rsidP="00420710">
      <w:pPr>
        <w:spacing w:line="276" w:lineRule="auto"/>
        <w:ind w:left="900" w:right="-576"/>
        <w:rPr>
          <w:sz w:val="20"/>
        </w:rPr>
      </w:pPr>
      <w:r>
        <w:rPr>
          <w:rFonts w:ascii="Times New Roman" w:hAnsi="Times New Roman"/>
          <w:color w:val="auto"/>
          <w:kern w:val="0"/>
          <w:sz w:val="24"/>
          <w:szCs w:val="24"/>
        </w:rPr>
        <w:pict>
          <v:rect id="_x0000_s1033" style="position:absolute;left:0;text-align:left;margin-left:36pt;margin-top:741.3pt;width:542.7pt;height:6.5pt;z-index:4;visibility:visible;mso-wrap-edited:f;mso-wrap-distance-left:2.88pt;mso-wrap-distance-top:2.88pt;mso-wrap-distance-right:2.88pt;mso-wrap-distance-bottom:2.88pt" fillcolor="#546c1e" strokecolor="#546c1e" insetpen="t" o:cliptowrap="t">
            <v:stroke>
              <o:left v:ext="view" color="#546c1e" joinstyle="miter" insetpen="t"/>
              <o:top v:ext="view" color="#546c1e" joinstyle="miter" insetpen="t"/>
              <o:right v:ext="view" color="#546c1e" joinstyle="miter" insetpen="t"/>
              <o:bottom v:ext="view" color="#546c1e" joinstyle="miter" insetpen="t"/>
            </v:stroke>
            <v:shadow color="#ccc"/>
            <o:lock v:ext="edit" shapetype="t"/>
            <v:textbox style="mso-next-textbox:#_x0000_s1033;mso-column-margin:2.85pt" inset="2.88pt,2.88pt,2.88pt,2.88pt">
              <w:txbxContent>
                <w:p w:rsidR="001B1B2C" w:rsidRDefault="001B1B2C" w:rsidP="001B1B2C"/>
              </w:txbxContent>
            </v:textbox>
          </v:rect>
        </w:pict>
      </w:r>
      <w:r w:rsidR="001B1B2C">
        <w:rPr>
          <w:rFonts w:ascii="Times New Roman" w:hAnsi="Times New Roman"/>
          <w:color w:val="auto"/>
          <w:kern w:val="0"/>
          <w:sz w:val="24"/>
          <w:szCs w:val="24"/>
        </w:rPr>
        <w:pict>
          <v:rect id="_x0000_s1028" style="position:absolute;left:0;text-align:left;margin-left:2in;margin-top:36pt;width:6in;height:7.2pt;z-index:1;visibility:visible;mso-wrap-edited:f;mso-wrap-distance-left:2.88pt;mso-wrap-distance-top:2.88pt;mso-wrap-distance-right:2.88pt;mso-wrap-distance-bottom:2.88pt" fillcolor="#546c1e" strokecolor="#546c1e" insetpen="t" o:cliptowrap="t">
            <v:stroke>
              <o:left v:ext="view" color="#546c1e" joinstyle="miter" insetpen="t"/>
              <o:top v:ext="view" color="#546c1e" joinstyle="miter" insetpen="t"/>
              <o:right v:ext="view" color="#546c1e" joinstyle="miter" insetpen="t"/>
              <o:bottom v:ext="view" color="#546c1e" joinstyle="miter" insetpen="t"/>
            </v:stroke>
            <v:shadow color="#ccc"/>
            <o:lock v:ext="edit" shapetype="t"/>
            <v:textbox style="mso-next-textbox:#_x0000_s1028;mso-column-margin:2.85pt" inset="2.88pt,2.88pt,2.88pt,2.88pt">
              <w:txbxContent>
                <w:p w:rsidR="001B1B2C" w:rsidRDefault="001B1B2C" w:rsidP="001B1B2C"/>
              </w:txbxContent>
            </v:textbox>
          </v:rect>
        </w:pict>
      </w:r>
      <w:r w:rsidR="001B1B2C">
        <w:rPr>
          <w:rFonts w:ascii="Times New Roman" w:hAnsi="Times New Roman"/>
          <w:color w:val="auto"/>
          <w:kern w:val="0"/>
          <w:sz w:val="24"/>
          <w:szCs w:val="24"/>
        </w:rPr>
        <w:pict>
          <v:rect id="_x0000_s1029" style="position:absolute;left:0;text-align:left;margin-left:36pt;margin-top:2in;width:7.2pt;height:600.5pt;z-index:2;visibility:visible;mso-wrap-edited:f;mso-wrap-distance-left:2.88pt;mso-wrap-distance-top:2.88pt;mso-wrap-distance-right:2.88pt;mso-wrap-distance-bottom:2.88pt" fillcolor="#546c1e" strokecolor="#546c1e" strokeweight=".5pt" insetpen="t" o:cliptowrap="t">
            <v:stroke>
              <o:left v:ext="view" color="#546c1e" weight=".5pt" joinstyle="miter" insetpen="t"/>
              <o:top v:ext="view" color="#546c1e" weight=".5pt" joinstyle="miter" insetpen="t"/>
              <o:right v:ext="view" color="#546c1e" weight=".5pt" joinstyle="miter" insetpen="t"/>
              <o:bottom v:ext="view" color="#546c1e" weight=".5pt" joinstyle="miter" insetpen="t"/>
            </v:stroke>
            <v:shadow color="#ccc"/>
            <o:lock v:ext="edit" shapetype="t"/>
            <v:textbox inset="2.88pt,2.88pt,2.88pt,2.88pt"/>
          </v:rect>
        </w:pict>
      </w:r>
      <w:r w:rsidR="001B1B2C">
        <w:rPr>
          <w:rFonts w:ascii="Times New Roman" w:hAnsi="Times New Roman"/>
          <w:color w:val="auto"/>
          <w:kern w:val="0"/>
          <w:sz w:val="24"/>
          <w:szCs w:val="24"/>
        </w:rPr>
        <w:pict>
          <v:rect id="_x0000_s1030" style="position:absolute;left:0;text-align:left;margin-left:31.5pt;margin-top:31.5pt;width:112.5pt;height:112.5pt;z-index:3;mso-wrap-distance-left:2.88pt;mso-wrap-distance-top:2.88pt;mso-wrap-distance-right:2.88pt;mso-wrap-distance-bottom:2.88pt" o:preferrelative="t" filled="f" stroked="f" insetpen="t" o:cliptowrap="t">
            <v:imagedata r:id="rId8" o:title="DFCPosterLogo"/>
            <v:shadow color="#ccc"/>
            <v:path o:extrusionok="f"/>
            <o:lock v:ext="edit" aspectratio="t"/>
          </v:rect>
        </w:pict>
      </w:r>
      <w:r w:rsidR="001B1B2C">
        <w:rPr>
          <w:rFonts w:ascii="Times New Roman" w:hAnsi="Times New Roman"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571.5pt;margin-top:36pt;width:7.2pt;height:708.5pt;z-index:5;mso-wrap-distance-left:2.88pt;mso-wrap-distance-top:2.88pt;mso-wrap-distance-right:2.88pt;mso-wrap-distance-bottom:2.88pt" fillcolor="#546c1e" strokecolor="#546c1e" insetpen="t" o:cliptowrap="t">
            <v:stroke>
              <o:left v:ext="view" color="#546c1e" joinstyle="miter" insetpen="t"/>
              <o:top v:ext="view" color="#546c1e" joinstyle="miter" insetpen="t"/>
              <o:right v:ext="view" color="#546c1e" joinstyle="miter" insetpen="t"/>
              <o:bottom v:ext="view" color="#546c1e" joinstyle="miter" insetpen="t"/>
            </v:stroke>
            <v:shadow color="#ccc"/>
            <v:textbox style="mso-next-textbox:#_x0000_s1034;mso-column-margin:5.76pt" inset="2.88pt,2.88pt,2.88pt,2.88pt">
              <w:txbxContent>
                <w:p w:rsidR="001B1B2C" w:rsidRDefault="001B1B2C" w:rsidP="001B1B2C"/>
              </w:txbxContent>
            </v:textbox>
          </v:shape>
        </w:pict>
      </w:r>
    </w:p>
    <w:p w:rsidR="00116596" w:rsidRPr="004167CF" w:rsidRDefault="00116596" w:rsidP="004167CF">
      <w:pPr>
        <w:pStyle w:val="NoSpacing"/>
        <w:spacing w:line="276" w:lineRule="auto"/>
        <w:rPr>
          <w:b/>
          <w:sz w:val="32"/>
          <w:szCs w:val="32"/>
        </w:rPr>
      </w:pPr>
    </w:p>
    <w:p w:rsidR="008645F8" w:rsidRDefault="008645F8" w:rsidP="009D6163">
      <w:pPr>
        <w:pStyle w:val="NoSpacing"/>
        <w:spacing w:line="276" w:lineRule="auto"/>
        <w:ind w:left="3150"/>
        <w:jc w:val="center"/>
        <w:rPr>
          <w:b/>
          <w:sz w:val="24"/>
        </w:rPr>
      </w:pPr>
    </w:p>
    <w:p w:rsidR="00D96BB0" w:rsidRDefault="00DF3F53" w:rsidP="009D6163">
      <w:pPr>
        <w:pStyle w:val="NoSpacing"/>
        <w:spacing w:line="276" w:lineRule="auto"/>
        <w:ind w:left="3150"/>
        <w:jc w:val="center"/>
        <w:rPr>
          <w:b/>
          <w:sz w:val="24"/>
        </w:rPr>
      </w:pPr>
      <w:r w:rsidRPr="00B15FCF">
        <w:rPr>
          <w:b/>
          <w:sz w:val="24"/>
        </w:rPr>
        <w:t>PROGRAMS</w:t>
      </w:r>
      <w:r w:rsidR="00B51D9E" w:rsidRPr="00B15FCF">
        <w:rPr>
          <w:b/>
          <w:sz w:val="24"/>
        </w:rPr>
        <w:t xml:space="preserve"> </w:t>
      </w:r>
      <w:r w:rsidR="009D6163">
        <w:rPr>
          <w:b/>
          <w:sz w:val="24"/>
        </w:rPr>
        <w:t xml:space="preserve"> </w:t>
      </w:r>
      <w:r w:rsidR="00B51D9E" w:rsidRPr="00B15FCF">
        <w:rPr>
          <w:b/>
          <w:sz w:val="24"/>
        </w:rPr>
        <w:t xml:space="preserve">&amp;  MEDIA  </w:t>
      </w:r>
      <w:r w:rsidRPr="00B15FCF">
        <w:rPr>
          <w:b/>
          <w:sz w:val="24"/>
        </w:rPr>
        <w:t xml:space="preserve">COMMITTEE </w:t>
      </w:r>
      <w:r w:rsidR="00B51D9E" w:rsidRPr="00B15FCF">
        <w:rPr>
          <w:b/>
          <w:sz w:val="24"/>
        </w:rPr>
        <w:t xml:space="preserve"> </w:t>
      </w:r>
      <w:r w:rsidRPr="00B15FCF">
        <w:rPr>
          <w:b/>
          <w:sz w:val="24"/>
        </w:rPr>
        <w:t>MEETING</w:t>
      </w:r>
      <w:r w:rsidR="0016119C">
        <w:rPr>
          <w:b/>
          <w:sz w:val="24"/>
        </w:rPr>
        <w:t xml:space="preserve"> AGENDA</w:t>
      </w:r>
    </w:p>
    <w:p w:rsidR="0092377D" w:rsidRPr="00B15FCF" w:rsidRDefault="003219D1" w:rsidP="009D6163">
      <w:pPr>
        <w:pStyle w:val="NoSpacing"/>
        <w:spacing w:line="276" w:lineRule="auto"/>
        <w:ind w:left="3150"/>
        <w:jc w:val="center"/>
        <w:rPr>
          <w:b/>
          <w:sz w:val="24"/>
        </w:rPr>
      </w:pPr>
      <w:r>
        <w:rPr>
          <w:b/>
          <w:sz w:val="24"/>
        </w:rPr>
        <w:t xml:space="preserve">Tuesday, </w:t>
      </w:r>
      <w:r w:rsidR="00A123DE">
        <w:rPr>
          <w:b/>
          <w:sz w:val="24"/>
        </w:rPr>
        <w:t xml:space="preserve">February 27th, 2018 | </w:t>
      </w:r>
      <w:r w:rsidR="009D6163">
        <w:rPr>
          <w:b/>
          <w:sz w:val="24"/>
        </w:rPr>
        <w:t xml:space="preserve"> </w:t>
      </w:r>
      <w:r>
        <w:rPr>
          <w:b/>
          <w:sz w:val="24"/>
        </w:rPr>
        <w:t>10:30am-12:00</w:t>
      </w:r>
      <w:r w:rsidR="00921E07">
        <w:rPr>
          <w:b/>
          <w:sz w:val="24"/>
        </w:rPr>
        <w:t>p</w:t>
      </w:r>
      <w:r w:rsidR="0092377D" w:rsidRPr="00B15FCF">
        <w:rPr>
          <w:b/>
          <w:sz w:val="24"/>
        </w:rPr>
        <w:t>m</w:t>
      </w:r>
    </w:p>
    <w:p w:rsidR="0092377D" w:rsidRPr="00B15FCF" w:rsidRDefault="00B51D9E" w:rsidP="009D6163">
      <w:pPr>
        <w:pStyle w:val="NoSpacing"/>
        <w:spacing w:line="276" w:lineRule="auto"/>
        <w:ind w:left="3150"/>
        <w:jc w:val="center"/>
        <w:rPr>
          <w:b/>
          <w:sz w:val="24"/>
        </w:rPr>
      </w:pPr>
      <w:r w:rsidRPr="00B15FCF">
        <w:rPr>
          <w:b/>
          <w:sz w:val="24"/>
        </w:rPr>
        <w:t>Waukesha Memorial Hospital</w:t>
      </w:r>
      <w:r w:rsidR="009D6163">
        <w:rPr>
          <w:b/>
          <w:sz w:val="24"/>
        </w:rPr>
        <w:t xml:space="preserve">, </w:t>
      </w:r>
      <w:r w:rsidRPr="00B15FCF">
        <w:rPr>
          <w:b/>
          <w:sz w:val="24"/>
        </w:rPr>
        <w:t>Lobby Room #3</w:t>
      </w:r>
    </w:p>
    <w:p w:rsidR="00B51D9E" w:rsidRPr="00B15FCF" w:rsidRDefault="00B51D9E" w:rsidP="009D6163">
      <w:pPr>
        <w:pStyle w:val="NoSpacing"/>
        <w:spacing w:line="276" w:lineRule="auto"/>
        <w:ind w:left="3150"/>
        <w:jc w:val="center"/>
        <w:rPr>
          <w:sz w:val="20"/>
        </w:rPr>
      </w:pPr>
      <w:r w:rsidRPr="00B15FCF">
        <w:rPr>
          <w:sz w:val="20"/>
        </w:rPr>
        <w:t>Enter through the East Entrance. Turn right, towards the Café.</w:t>
      </w:r>
    </w:p>
    <w:p w:rsidR="00B21557" w:rsidRDefault="00B51D9E" w:rsidP="009D6163">
      <w:pPr>
        <w:pStyle w:val="NoSpacing"/>
        <w:spacing w:line="276" w:lineRule="auto"/>
        <w:ind w:left="3150"/>
        <w:jc w:val="center"/>
        <w:rPr>
          <w:sz w:val="20"/>
        </w:rPr>
      </w:pPr>
      <w:r w:rsidRPr="00B15FCF">
        <w:rPr>
          <w:sz w:val="20"/>
        </w:rPr>
        <w:t>The room will be on your right past the restrooms.</w:t>
      </w:r>
    </w:p>
    <w:p w:rsidR="0016119C" w:rsidRPr="004167CF" w:rsidRDefault="0016119C" w:rsidP="009D6163">
      <w:pPr>
        <w:pStyle w:val="NoSpacing"/>
        <w:spacing w:line="276" w:lineRule="auto"/>
        <w:ind w:left="3150"/>
        <w:jc w:val="center"/>
        <w:rPr>
          <w:sz w:val="20"/>
        </w:rPr>
      </w:pPr>
    </w:p>
    <w:p w:rsidR="00B21557" w:rsidRDefault="00B51D9E" w:rsidP="004167CF">
      <w:pPr>
        <w:pStyle w:val="NoSpacing"/>
        <w:numPr>
          <w:ilvl w:val="0"/>
          <w:numId w:val="4"/>
        </w:numPr>
        <w:spacing w:after="240" w:line="276" w:lineRule="auto"/>
        <w:rPr>
          <w:color w:val="auto"/>
          <w:sz w:val="20"/>
        </w:rPr>
      </w:pPr>
      <w:r w:rsidRPr="00921E07">
        <w:rPr>
          <w:color w:val="auto"/>
          <w:sz w:val="20"/>
        </w:rPr>
        <w:t>Introductions and Review of Agenda</w:t>
      </w:r>
      <w:r w:rsidR="009C5565" w:rsidRPr="00921E07">
        <w:rPr>
          <w:color w:val="auto"/>
          <w:sz w:val="20"/>
        </w:rPr>
        <w:t xml:space="preserve"> [</w:t>
      </w:r>
      <w:r w:rsidR="003219D1">
        <w:rPr>
          <w:color w:val="auto"/>
          <w:sz w:val="20"/>
        </w:rPr>
        <w:t>Adam Kindred; 10:30</w:t>
      </w:r>
      <w:r w:rsidR="00565DE1" w:rsidRPr="00921E07">
        <w:rPr>
          <w:color w:val="auto"/>
          <w:sz w:val="20"/>
        </w:rPr>
        <w:t>am-10:40</w:t>
      </w:r>
      <w:r w:rsidR="009C5565" w:rsidRPr="00921E07">
        <w:rPr>
          <w:color w:val="auto"/>
          <w:sz w:val="20"/>
        </w:rPr>
        <w:t>am]</w:t>
      </w:r>
    </w:p>
    <w:p w:rsidR="00A123DE" w:rsidRDefault="00A123DE" w:rsidP="00A123DE">
      <w:pPr>
        <w:pStyle w:val="NoSpacing"/>
        <w:numPr>
          <w:ilvl w:val="0"/>
          <w:numId w:val="4"/>
        </w:numPr>
        <w:spacing w:line="276" w:lineRule="auto"/>
        <w:rPr>
          <w:color w:val="auto"/>
          <w:sz w:val="20"/>
        </w:rPr>
      </w:pPr>
      <w:r w:rsidRPr="00921E07">
        <w:rPr>
          <w:color w:val="auto"/>
          <w:sz w:val="20"/>
        </w:rPr>
        <w:t>Youth Social Media Campaign and Video Competition</w:t>
      </w:r>
      <w:r>
        <w:rPr>
          <w:color w:val="auto"/>
          <w:sz w:val="20"/>
        </w:rPr>
        <w:t xml:space="preserve"> </w:t>
      </w:r>
      <w:r w:rsidRPr="00921E07">
        <w:rPr>
          <w:color w:val="auto"/>
          <w:sz w:val="20"/>
        </w:rPr>
        <w:t>[</w:t>
      </w:r>
      <w:r>
        <w:rPr>
          <w:color w:val="auto"/>
          <w:sz w:val="20"/>
        </w:rPr>
        <w:t>Adam Kindred; 10:4</w:t>
      </w:r>
      <w:r>
        <w:rPr>
          <w:color w:val="auto"/>
          <w:sz w:val="20"/>
        </w:rPr>
        <w:t>0</w:t>
      </w:r>
      <w:r>
        <w:rPr>
          <w:color w:val="auto"/>
          <w:sz w:val="20"/>
        </w:rPr>
        <w:t>am-10:55</w:t>
      </w:r>
      <w:r w:rsidRPr="00921E07">
        <w:rPr>
          <w:color w:val="auto"/>
          <w:sz w:val="20"/>
        </w:rPr>
        <w:t>am]</w:t>
      </w:r>
    </w:p>
    <w:p w:rsidR="00A123DE" w:rsidRDefault="00A123DE" w:rsidP="00A123DE">
      <w:pPr>
        <w:pStyle w:val="NoSpacing"/>
        <w:numPr>
          <w:ilvl w:val="1"/>
          <w:numId w:val="4"/>
        </w:numPr>
        <w:spacing w:line="276" w:lineRule="auto"/>
        <w:rPr>
          <w:color w:val="auto"/>
          <w:sz w:val="20"/>
        </w:rPr>
      </w:pPr>
      <w:r>
        <w:rPr>
          <w:color w:val="auto"/>
          <w:sz w:val="20"/>
        </w:rPr>
        <w:t xml:space="preserve">Updates </w:t>
      </w:r>
    </w:p>
    <w:p w:rsidR="00A123DE" w:rsidRDefault="00A123DE" w:rsidP="00A123DE">
      <w:pPr>
        <w:pStyle w:val="NoSpacing"/>
        <w:numPr>
          <w:ilvl w:val="1"/>
          <w:numId w:val="4"/>
        </w:numPr>
        <w:spacing w:line="276" w:lineRule="auto"/>
        <w:rPr>
          <w:color w:val="auto"/>
          <w:sz w:val="20"/>
        </w:rPr>
      </w:pPr>
      <w:r>
        <w:rPr>
          <w:color w:val="auto"/>
          <w:sz w:val="20"/>
        </w:rPr>
        <w:t>Finding more entrants</w:t>
      </w:r>
    </w:p>
    <w:p w:rsidR="00A123DE" w:rsidRDefault="00A123DE" w:rsidP="00A123DE">
      <w:pPr>
        <w:pStyle w:val="NoSpacing"/>
        <w:numPr>
          <w:ilvl w:val="1"/>
          <w:numId w:val="4"/>
        </w:numPr>
        <w:spacing w:after="240" w:line="276" w:lineRule="auto"/>
        <w:rPr>
          <w:color w:val="auto"/>
          <w:sz w:val="20"/>
        </w:rPr>
      </w:pPr>
      <w:r>
        <w:rPr>
          <w:color w:val="auto"/>
          <w:sz w:val="20"/>
        </w:rPr>
        <w:t>Press / media coverage</w:t>
      </w:r>
    </w:p>
    <w:p w:rsidR="00A123DE" w:rsidRDefault="00A123DE" w:rsidP="0016119C">
      <w:pPr>
        <w:pStyle w:val="NoSpacing"/>
        <w:numPr>
          <w:ilvl w:val="0"/>
          <w:numId w:val="4"/>
        </w:numPr>
        <w:spacing w:line="276" w:lineRule="auto"/>
        <w:rPr>
          <w:color w:val="auto"/>
          <w:sz w:val="20"/>
        </w:rPr>
      </w:pPr>
      <w:r w:rsidRPr="00921E07">
        <w:rPr>
          <w:color w:val="auto"/>
          <w:sz w:val="20"/>
        </w:rPr>
        <w:t>2018 National Pr</w:t>
      </w:r>
      <w:r>
        <w:rPr>
          <w:color w:val="auto"/>
          <w:sz w:val="20"/>
        </w:rPr>
        <w:t xml:space="preserve">evention Week Event </w:t>
      </w:r>
      <w:r w:rsidR="0016119C">
        <w:rPr>
          <w:color w:val="auto"/>
          <w:sz w:val="20"/>
        </w:rPr>
        <w:t>[Adam Kindred; 10:55am-11:30am</w:t>
      </w:r>
      <w:r w:rsidR="00341D18">
        <w:rPr>
          <w:color w:val="auto"/>
          <w:sz w:val="20"/>
        </w:rPr>
        <w:t>]</w:t>
      </w:r>
    </w:p>
    <w:p w:rsidR="00A123DE" w:rsidRPr="0016119C" w:rsidRDefault="00A123DE" w:rsidP="00A123DE">
      <w:pPr>
        <w:pStyle w:val="NoSpacing"/>
        <w:numPr>
          <w:ilvl w:val="1"/>
          <w:numId w:val="4"/>
        </w:numPr>
        <w:spacing w:line="276" w:lineRule="auto"/>
        <w:rPr>
          <w:b/>
          <w:color w:val="auto"/>
          <w:sz w:val="20"/>
        </w:rPr>
      </w:pPr>
      <w:r w:rsidRPr="00A123DE">
        <w:rPr>
          <w:color w:val="auto"/>
          <w:sz w:val="20"/>
        </w:rPr>
        <w:t xml:space="preserve">Calling the event- </w:t>
      </w:r>
      <w:r w:rsidRPr="0016119C">
        <w:rPr>
          <w:b/>
          <w:color w:val="auto"/>
          <w:sz w:val="20"/>
        </w:rPr>
        <w:t>Prevention in Action</w:t>
      </w:r>
    </w:p>
    <w:p w:rsidR="00A123DE" w:rsidRPr="00A123DE" w:rsidRDefault="00A123DE" w:rsidP="00A123DE">
      <w:pPr>
        <w:pStyle w:val="NoSpacing"/>
        <w:numPr>
          <w:ilvl w:val="2"/>
          <w:numId w:val="4"/>
        </w:numPr>
        <w:spacing w:line="276" w:lineRule="auto"/>
        <w:rPr>
          <w:color w:val="auto"/>
          <w:sz w:val="20"/>
        </w:rPr>
      </w:pPr>
      <w:r w:rsidRPr="00A123DE">
        <w:rPr>
          <w:color w:val="auto"/>
          <w:sz w:val="20"/>
        </w:rPr>
        <w:t>Target Audience- Youth and Parents</w:t>
      </w:r>
    </w:p>
    <w:p w:rsidR="00A123DE" w:rsidRPr="00A123DE" w:rsidRDefault="00A123DE" w:rsidP="00A123DE">
      <w:pPr>
        <w:pStyle w:val="NoSpacing"/>
        <w:numPr>
          <w:ilvl w:val="2"/>
          <w:numId w:val="4"/>
        </w:numPr>
        <w:spacing w:line="276" w:lineRule="auto"/>
        <w:rPr>
          <w:color w:val="auto"/>
          <w:sz w:val="20"/>
        </w:rPr>
      </w:pPr>
      <w:r w:rsidRPr="00A123DE">
        <w:rPr>
          <w:color w:val="auto"/>
          <w:sz w:val="20"/>
        </w:rPr>
        <w:t xml:space="preserve">Secondary Audience- General Community </w:t>
      </w:r>
      <w:bookmarkStart w:id="0" w:name="_GoBack"/>
      <w:bookmarkEnd w:id="0"/>
    </w:p>
    <w:p w:rsidR="00A123DE" w:rsidRPr="00A123DE" w:rsidRDefault="00A123DE" w:rsidP="00A123DE">
      <w:pPr>
        <w:pStyle w:val="NoSpacing"/>
        <w:numPr>
          <w:ilvl w:val="1"/>
          <w:numId w:val="4"/>
        </w:numPr>
        <w:spacing w:line="276" w:lineRule="auto"/>
        <w:rPr>
          <w:color w:val="auto"/>
          <w:sz w:val="20"/>
        </w:rPr>
      </w:pPr>
      <w:r w:rsidRPr="00A123DE">
        <w:rPr>
          <w:color w:val="auto"/>
          <w:sz w:val="20"/>
        </w:rPr>
        <w:t xml:space="preserve">The following is a </w:t>
      </w:r>
      <w:r w:rsidRPr="0016119C">
        <w:rPr>
          <w:b/>
          <w:color w:val="auto"/>
          <w:sz w:val="20"/>
        </w:rPr>
        <w:t>tentative schedule</w:t>
      </w:r>
      <w:r w:rsidRPr="00A123DE">
        <w:rPr>
          <w:color w:val="auto"/>
          <w:sz w:val="20"/>
        </w:rPr>
        <w:t xml:space="preserve"> for the night-</w:t>
      </w:r>
    </w:p>
    <w:p w:rsidR="00A123DE" w:rsidRPr="00A123DE" w:rsidRDefault="00A123DE" w:rsidP="00A123DE">
      <w:pPr>
        <w:pStyle w:val="NoSpacing"/>
        <w:numPr>
          <w:ilvl w:val="2"/>
          <w:numId w:val="4"/>
        </w:numPr>
        <w:spacing w:line="276" w:lineRule="auto"/>
        <w:rPr>
          <w:color w:val="auto"/>
          <w:sz w:val="20"/>
        </w:rPr>
      </w:pPr>
      <w:r w:rsidRPr="00A123DE">
        <w:rPr>
          <w:color w:val="auto"/>
          <w:sz w:val="20"/>
        </w:rPr>
        <w:t>5:30 - 6  Resource Fair (small room maybe 10 tables)</w:t>
      </w:r>
    </w:p>
    <w:p w:rsidR="00A123DE" w:rsidRPr="00A123DE" w:rsidRDefault="00A123DE" w:rsidP="00A123DE">
      <w:pPr>
        <w:pStyle w:val="NoSpacing"/>
        <w:numPr>
          <w:ilvl w:val="2"/>
          <w:numId w:val="4"/>
        </w:numPr>
        <w:spacing w:line="276" w:lineRule="auto"/>
        <w:rPr>
          <w:color w:val="auto"/>
          <w:sz w:val="20"/>
        </w:rPr>
      </w:pPr>
      <w:r w:rsidRPr="00A123DE">
        <w:rPr>
          <w:color w:val="auto"/>
          <w:sz w:val="20"/>
        </w:rPr>
        <w:t>6-6:30  Screen Prevention Videos (live voting at the event)</w:t>
      </w:r>
    </w:p>
    <w:p w:rsidR="00A123DE" w:rsidRPr="00A123DE" w:rsidRDefault="00A123DE" w:rsidP="00A123DE">
      <w:pPr>
        <w:pStyle w:val="NoSpacing"/>
        <w:numPr>
          <w:ilvl w:val="2"/>
          <w:numId w:val="4"/>
        </w:numPr>
        <w:spacing w:line="276" w:lineRule="auto"/>
        <w:rPr>
          <w:color w:val="auto"/>
          <w:sz w:val="20"/>
        </w:rPr>
      </w:pPr>
      <w:r w:rsidRPr="00A123DE">
        <w:rPr>
          <w:color w:val="auto"/>
          <w:sz w:val="20"/>
        </w:rPr>
        <w:t>6:30 - 7:15 Rise Together Presentation</w:t>
      </w:r>
    </w:p>
    <w:p w:rsidR="00A123DE" w:rsidRPr="00A123DE" w:rsidRDefault="00A123DE" w:rsidP="00A123DE">
      <w:pPr>
        <w:pStyle w:val="NoSpacing"/>
        <w:numPr>
          <w:ilvl w:val="2"/>
          <w:numId w:val="4"/>
        </w:numPr>
        <w:spacing w:line="276" w:lineRule="auto"/>
        <w:rPr>
          <w:color w:val="auto"/>
          <w:sz w:val="20"/>
        </w:rPr>
      </w:pPr>
      <w:r w:rsidRPr="00A123DE">
        <w:rPr>
          <w:color w:val="auto"/>
          <w:sz w:val="20"/>
        </w:rPr>
        <w:t>7:15 - 7:45 Panel with Rise Together, we could also grab a couple local stakeholders</w:t>
      </w:r>
    </w:p>
    <w:p w:rsidR="00A123DE" w:rsidRPr="00A123DE" w:rsidRDefault="00A123DE" w:rsidP="00A123DE">
      <w:pPr>
        <w:pStyle w:val="NoSpacing"/>
        <w:numPr>
          <w:ilvl w:val="2"/>
          <w:numId w:val="4"/>
        </w:numPr>
        <w:spacing w:line="276" w:lineRule="auto"/>
        <w:rPr>
          <w:color w:val="auto"/>
          <w:sz w:val="20"/>
        </w:rPr>
      </w:pPr>
      <w:r w:rsidRPr="00A123DE">
        <w:rPr>
          <w:color w:val="auto"/>
          <w:sz w:val="20"/>
        </w:rPr>
        <w:t>7:45 - 8  Launch #DearFutureMe and Announce Video Competition Winners</w:t>
      </w:r>
    </w:p>
    <w:p w:rsidR="00A123DE" w:rsidRPr="00A123DE" w:rsidRDefault="00A123DE" w:rsidP="00A123DE">
      <w:pPr>
        <w:pStyle w:val="NoSpacing"/>
        <w:numPr>
          <w:ilvl w:val="2"/>
          <w:numId w:val="4"/>
        </w:numPr>
        <w:spacing w:line="276" w:lineRule="auto"/>
        <w:rPr>
          <w:color w:val="auto"/>
          <w:sz w:val="20"/>
        </w:rPr>
      </w:pPr>
      <w:r>
        <w:rPr>
          <w:color w:val="auto"/>
          <w:sz w:val="20"/>
        </w:rPr>
        <w:t>8 - 8:30 More Resource Fair</w:t>
      </w:r>
      <w:r w:rsidRPr="00A123DE">
        <w:rPr>
          <w:color w:val="auto"/>
          <w:sz w:val="20"/>
        </w:rPr>
        <w:t>?</w:t>
      </w:r>
    </w:p>
    <w:p w:rsidR="00A123DE" w:rsidRDefault="00A123DE" w:rsidP="00A123DE">
      <w:pPr>
        <w:pStyle w:val="NoSpacing"/>
        <w:numPr>
          <w:ilvl w:val="1"/>
          <w:numId w:val="4"/>
        </w:numPr>
        <w:spacing w:line="276" w:lineRule="auto"/>
        <w:rPr>
          <w:color w:val="auto"/>
          <w:sz w:val="20"/>
        </w:rPr>
      </w:pPr>
      <w:r>
        <w:rPr>
          <w:color w:val="auto"/>
          <w:sz w:val="20"/>
        </w:rPr>
        <w:t>Call to action</w:t>
      </w:r>
    </w:p>
    <w:p w:rsidR="00A123DE" w:rsidRDefault="00A123DE" w:rsidP="00A123DE">
      <w:pPr>
        <w:pStyle w:val="NoSpacing"/>
        <w:numPr>
          <w:ilvl w:val="2"/>
          <w:numId w:val="4"/>
        </w:numPr>
        <w:spacing w:line="276" w:lineRule="auto"/>
        <w:rPr>
          <w:color w:val="auto"/>
          <w:sz w:val="20"/>
        </w:rPr>
      </w:pPr>
      <w:r>
        <w:rPr>
          <w:color w:val="auto"/>
          <w:sz w:val="20"/>
        </w:rPr>
        <w:t xml:space="preserve"> Event Flyer and evite</w:t>
      </w:r>
    </w:p>
    <w:p w:rsidR="00A123DE" w:rsidRDefault="00A123DE" w:rsidP="00A123DE">
      <w:pPr>
        <w:pStyle w:val="NoSpacing"/>
        <w:numPr>
          <w:ilvl w:val="2"/>
          <w:numId w:val="4"/>
        </w:numPr>
        <w:spacing w:line="276" w:lineRule="auto"/>
        <w:rPr>
          <w:color w:val="auto"/>
          <w:sz w:val="20"/>
        </w:rPr>
      </w:pPr>
      <w:r>
        <w:rPr>
          <w:color w:val="auto"/>
          <w:sz w:val="20"/>
        </w:rPr>
        <w:t xml:space="preserve"> </w:t>
      </w:r>
      <w:r w:rsidRPr="00A123DE">
        <w:rPr>
          <w:color w:val="auto"/>
          <w:sz w:val="20"/>
        </w:rPr>
        <w:t>Resource Fair</w:t>
      </w:r>
    </w:p>
    <w:p w:rsidR="0016119C" w:rsidRDefault="00A123DE" w:rsidP="0016119C">
      <w:pPr>
        <w:pStyle w:val="NoSpacing"/>
        <w:numPr>
          <w:ilvl w:val="2"/>
          <w:numId w:val="4"/>
        </w:numPr>
        <w:spacing w:line="276" w:lineRule="auto"/>
        <w:rPr>
          <w:color w:val="auto"/>
          <w:sz w:val="20"/>
        </w:rPr>
      </w:pPr>
      <w:r>
        <w:rPr>
          <w:color w:val="auto"/>
          <w:sz w:val="20"/>
        </w:rPr>
        <w:t xml:space="preserve"> </w:t>
      </w:r>
      <w:r w:rsidRPr="00A123DE">
        <w:rPr>
          <w:color w:val="auto"/>
          <w:sz w:val="20"/>
        </w:rPr>
        <w:t>Additional Panel Members</w:t>
      </w:r>
    </w:p>
    <w:p w:rsidR="0016119C" w:rsidRPr="0016119C" w:rsidRDefault="0016119C" w:rsidP="0016119C">
      <w:pPr>
        <w:pStyle w:val="NoSpacing"/>
        <w:numPr>
          <w:ilvl w:val="2"/>
          <w:numId w:val="4"/>
        </w:numPr>
        <w:spacing w:line="276" w:lineRule="auto"/>
        <w:rPr>
          <w:color w:val="auto"/>
          <w:sz w:val="20"/>
        </w:rPr>
      </w:pPr>
      <w:r>
        <w:rPr>
          <w:color w:val="auto"/>
          <w:sz w:val="20"/>
        </w:rPr>
        <w:t xml:space="preserve"> </w:t>
      </w:r>
      <w:r w:rsidRPr="0016119C">
        <w:rPr>
          <w:color w:val="auto"/>
          <w:sz w:val="20"/>
        </w:rPr>
        <w:t>Outreach, Press / Media</w:t>
      </w:r>
      <w:r>
        <w:rPr>
          <w:color w:val="auto"/>
          <w:sz w:val="20"/>
        </w:rPr>
        <w:t>, possibly Paul Farrow declare it NPW</w:t>
      </w:r>
    </w:p>
    <w:p w:rsidR="00A123DE" w:rsidRPr="00A123DE" w:rsidRDefault="00A123DE" w:rsidP="00A123DE">
      <w:pPr>
        <w:pStyle w:val="NoSpacing"/>
        <w:spacing w:line="276" w:lineRule="auto"/>
        <w:rPr>
          <w:color w:val="auto"/>
          <w:sz w:val="20"/>
        </w:rPr>
      </w:pPr>
    </w:p>
    <w:p w:rsidR="00921E07" w:rsidRDefault="00A123DE" w:rsidP="00A123DE">
      <w:pPr>
        <w:pStyle w:val="NoSpacing"/>
        <w:numPr>
          <w:ilvl w:val="0"/>
          <w:numId w:val="4"/>
        </w:numPr>
        <w:spacing w:line="276" w:lineRule="auto"/>
        <w:rPr>
          <w:color w:val="auto"/>
          <w:sz w:val="20"/>
        </w:rPr>
      </w:pPr>
      <w:r>
        <w:rPr>
          <w:color w:val="auto"/>
          <w:sz w:val="20"/>
        </w:rPr>
        <w:t xml:space="preserve">Other </w:t>
      </w:r>
      <w:r w:rsidR="00CD5C35" w:rsidRPr="00921E07">
        <w:rPr>
          <w:color w:val="auto"/>
          <w:sz w:val="20"/>
        </w:rPr>
        <w:t>2018 National Pr</w:t>
      </w:r>
      <w:r w:rsidR="003219D1">
        <w:rPr>
          <w:color w:val="auto"/>
          <w:sz w:val="20"/>
        </w:rPr>
        <w:t>evention Week Events and Activities</w:t>
      </w:r>
      <w:r w:rsidR="00CD5C35" w:rsidRPr="00921E07">
        <w:rPr>
          <w:color w:val="auto"/>
          <w:sz w:val="20"/>
        </w:rPr>
        <w:t xml:space="preserve"> </w:t>
      </w:r>
      <w:r w:rsidR="0016119C">
        <w:rPr>
          <w:color w:val="auto"/>
          <w:sz w:val="20"/>
        </w:rPr>
        <w:t>(May 13th-19</w:t>
      </w:r>
      <w:r w:rsidR="0016119C" w:rsidRPr="0016119C">
        <w:rPr>
          <w:color w:val="auto"/>
          <w:sz w:val="20"/>
          <w:vertAlign w:val="superscript"/>
        </w:rPr>
        <w:t>th</w:t>
      </w:r>
      <w:r w:rsidR="0016119C">
        <w:rPr>
          <w:color w:val="auto"/>
          <w:sz w:val="20"/>
        </w:rPr>
        <w:t>)</w:t>
      </w:r>
    </w:p>
    <w:p w:rsidR="00A123DE" w:rsidRDefault="00A123DE" w:rsidP="00A123DE">
      <w:pPr>
        <w:pStyle w:val="NoSpacing"/>
        <w:numPr>
          <w:ilvl w:val="1"/>
          <w:numId w:val="4"/>
        </w:numPr>
        <w:spacing w:line="276" w:lineRule="auto"/>
        <w:rPr>
          <w:color w:val="auto"/>
          <w:sz w:val="20"/>
        </w:rPr>
      </w:pPr>
      <w:r>
        <w:rPr>
          <w:color w:val="auto"/>
          <w:sz w:val="20"/>
        </w:rPr>
        <w:t>Sunday- Launch Parents Who Host Lose the Most</w:t>
      </w:r>
    </w:p>
    <w:p w:rsidR="00A123DE" w:rsidRDefault="00A123DE" w:rsidP="00A123DE">
      <w:pPr>
        <w:pStyle w:val="NoSpacing"/>
        <w:numPr>
          <w:ilvl w:val="1"/>
          <w:numId w:val="4"/>
        </w:numPr>
        <w:spacing w:line="276" w:lineRule="auto"/>
        <w:rPr>
          <w:color w:val="auto"/>
          <w:sz w:val="20"/>
        </w:rPr>
      </w:pPr>
      <w:r>
        <w:rPr>
          <w:color w:val="auto"/>
          <w:sz w:val="20"/>
        </w:rPr>
        <w:t>Monday- Elevate WB Event</w:t>
      </w:r>
    </w:p>
    <w:p w:rsidR="00A123DE" w:rsidRDefault="00A123DE" w:rsidP="00A123DE">
      <w:pPr>
        <w:pStyle w:val="NoSpacing"/>
        <w:numPr>
          <w:ilvl w:val="1"/>
          <w:numId w:val="4"/>
        </w:numPr>
        <w:spacing w:line="276" w:lineRule="auto"/>
        <w:rPr>
          <w:color w:val="auto"/>
          <w:sz w:val="20"/>
        </w:rPr>
      </w:pPr>
      <w:r>
        <w:rPr>
          <w:color w:val="auto"/>
          <w:sz w:val="20"/>
        </w:rPr>
        <w:t>Tuesday- Prevention in Action</w:t>
      </w:r>
    </w:p>
    <w:p w:rsidR="00A123DE" w:rsidRDefault="00A123DE" w:rsidP="00A123DE">
      <w:pPr>
        <w:pStyle w:val="NoSpacing"/>
        <w:numPr>
          <w:ilvl w:val="1"/>
          <w:numId w:val="4"/>
        </w:numPr>
        <w:spacing w:line="276" w:lineRule="auto"/>
        <w:rPr>
          <w:color w:val="auto"/>
          <w:sz w:val="20"/>
        </w:rPr>
      </w:pPr>
      <w:r>
        <w:rPr>
          <w:color w:val="auto"/>
          <w:sz w:val="20"/>
        </w:rPr>
        <w:t>Wednesday- #DearFutureMe</w:t>
      </w:r>
      <w:r w:rsidR="0016119C">
        <w:rPr>
          <w:color w:val="auto"/>
          <w:sz w:val="20"/>
        </w:rPr>
        <w:t xml:space="preserve"> Challenge</w:t>
      </w:r>
    </w:p>
    <w:p w:rsidR="00A123DE" w:rsidRDefault="00A123DE" w:rsidP="00A123DE">
      <w:pPr>
        <w:pStyle w:val="NoSpacing"/>
        <w:numPr>
          <w:ilvl w:val="1"/>
          <w:numId w:val="4"/>
        </w:numPr>
        <w:spacing w:line="276" w:lineRule="auto"/>
        <w:rPr>
          <w:color w:val="auto"/>
          <w:sz w:val="20"/>
        </w:rPr>
      </w:pPr>
      <w:r>
        <w:rPr>
          <w:color w:val="auto"/>
          <w:sz w:val="20"/>
        </w:rPr>
        <w:t>Thursday- #DearFutureMe</w:t>
      </w:r>
      <w:r w:rsidR="0016119C">
        <w:rPr>
          <w:color w:val="auto"/>
          <w:sz w:val="20"/>
        </w:rPr>
        <w:t xml:space="preserve"> Challenge</w:t>
      </w:r>
    </w:p>
    <w:p w:rsidR="00A123DE" w:rsidRDefault="00A123DE" w:rsidP="00A123DE">
      <w:pPr>
        <w:pStyle w:val="NoSpacing"/>
        <w:numPr>
          <w:ilvl w:val="1"/>
          <w:numId w:val="4"/>
        </w:numPr>
        <w:spacing w:line="276" w:lineRule="auto"/>
        <w:rPr>
          <w:color w:val="auto"/>
          <w:sz w:val="20"/>
        </w:rPr>
      </w:pPr>
      <w:r>
        <w:rPr>
          <w:color w:val="auto"/>
          <w:sz w:val="20"/>
        </w:rPr>
        <w:t>Friday-</w:t>
      </w:r>
      <w:r w:rsidR="0016119C">
        <w:rPr>
          <w:color w:val="auto"/>
          <w:sz w:val="20"/>
        </w:rPr>
        <w:t xml:space="preserve"> DFC Coalition Meeting and</w:t>
      </w:r>
      <w:r>
        <w:rPr>
          <w:color w:val="auto"/>
          <w:sz w:val="20"/>
        </w:rPr>
        <w:t xml:space="preserve"> </w:t>
      </w:r>
      <w:r w:rsidR="0016119C">
        <w:rPr>
          <w:color w:val="auto"/>
          <w:sz w:val="20"/>
        </w:rPr>
        <w:t>Your Choice Fundraiser</w:t>
      </w:r>
    </w:p>
    <w:p w:rsidR="009C5565" w:rsidRPr="0016119C" w:rsidRDefault="0016119C" w:rsidP="0016119C">
      <w:pPr>
        <w:pStyle w:val="NoSpacing"/>
        <w:numPr>
          <w:ilvl w:val="1"/>
          <w:numId w:val="4"/>
        </w:numPr>
        <w:spacing w:line="276" w:lineRule="auto"/>
        <w:rPr>
          <w:color w:val="auto"/>
          <w:sz w:val="20"/>
        </w:rPr>
      </w:pPr>
      <w:r>
        <w:rPr>
          <w:color w:val="auto"/>
          <w:sz w:val="20"/>
        </w:rPr>
        <w:t>Saturday- SOFA Jump for Archie</w:t>
      </w:r>
    </w:p>
    <w:p w:rsidR="009D6163" w:rsidRDefault="009D6163" w:rsidP="009D6163">
      <w:pPr>
        <w:pStyle w:val="NoSpacing"/>
        <w:spacing w:line="276" w:lineRule="auto"/>
        <w:ind w:left="2700"/>
        <w:rPr>
          <w:color w:val="auto"/>
          <w:szCs w:val="22"/>
        </w:rPr>
      </w:pPr>
    </w:p>
    <w:p w:rsidR="009C5565" w:rsidRPr="0016119C" w:rsidRDefault="009C5565" w:rsidP="0016119C">
      <w:pPr>
        <w:pStyle w:val="NoSpacing"/>
        <w:ind w:left="810" w:right="-288" w:firstLine="90"/>
        <w:jc w:val="center"/>
        <w:rPr>
          <w:b/>
        </w:rPr>
      </w:pPr>
      <w:r>
        <w:rPr>
          <w:b/>
        </w:rPr>
        <w:t xml:space="preserve">Next </w:t>
      </w:r>
      <w:r w:rsidRPr="000255BE">
        <w:rPr>
          <w:b/>
        </w:rPr>
        <w:t xml:space="preserve">meeting: </w:t>
      </w:r>
      <w:r w:rsidR="0016119C">
        <w:rPr>
          <w:b/>
        </w:rPr>
        <w:t>Tuesday, March 27th, 2018</w:t>
      </w:r>
      <w:r w:rsidR="003219D1">
        <w:rPr>
          <w:b/>
        </w:rPr>
        <w:t xml:space="preserve"> from </w:t>
      </w:r>
      <w:r w:rsidR="0016119C">
        <w:rPr>
          <w:b/>
          <w:highlight w:val="yellow"/>
        </w:rPr>
        <w:t>10:30</w:t>
      </w:r>
      <w:r w:rsidR="003219D1" w:rsidRPr="003219D1">
        <w:rPr>
          <w:b/>
          <w:highlight w:val="yellow"/>
        </w:rPr>
        <w:t>am-11:45</w:t>
      </w:r>
      <w:r w:rsidR="00921E07" w:rsidRPr="003219D1">
        <w:rPr>
          <w:b/>
          <w:highlight w:val="yellow"/>
        </w:rPr>
        <w:t>p</w:t>
      </w:r>
      <w:r w:rsidRPr="003219D1">
        <w:rPr>
          <w:b/>
          <w:highlight w:val="yellow"/>
        </w:rPr>
        <w:t>m.</w:t>
      </w:r>
    </w:p>
    <w:p w:rsidR="00921E07" w:rsidRPr="000255BE" w:rsidRDefault="00921E07" w:rsidP="009C5565">
      <w:pPr>
        <w:pStyle w:val="NoSpacing"/>
        <w:ind w:left="3510"/>
        <w:jc w:val="center"/>
        <w:rPr>
          <w:rFonts w:ascii="Times New Roman" w:hAnsi="Times New Roman"/>
          <w:sz w:val="20"/>
        </w:rPr>
      </w:pPr>
    </w:p>
    <w:p w:rsidR="009C5565" w:rsidRPr="000255BE" w:rsidRDefault="009C5565" w:rsidP="009C5565">
      <w:pPr>
        <w:pStyle w:val="NoSpacing"/>
        <w:ind w:left="3420"/>
        <w:rPr>
          <w:rFonts w:ascii="Comic Sans MS" w:hAnsi="Comic Sans MS"/>
          <w:sz w:val="20"/>
        </w:rPr>
      </w:pPr>
      <w:r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alt="Image result for facebook logo" style="position:absolute;left:0;text-align:left;margin-left:105.75pt;margin-top:.8pt;width:65.75pt;height:26.5pt;z-index:-1" wrapcoords="-322 800 -322 20800 21600 20800 21600 800 -322 800">
            <v:imagedata r:id="rId9" r:href="rId10" croptop="22446f" cropbottom="22937f" cropleft="7373f" cropright="8356f"/>
            <w10:wrap type="square"/>
          </v:shape>
        </w:pict>
      </w:r>
      <w:r w:rsidRPr="000255BE">
        <w:rPr>
          <w:rFonts w:ascii="Comic Sans MS" w:hAnsi="Comic Sans MS" w:cs="Arial"/>
          <w:sz w:val="18"/>
        </w:rPr>
        <w:t xml:space="preserve">Stay connected, become our friend on Face Book – search </w:t>
      </w:r>
      <w:hyperlink r:id="rId11" w:history="1">
        <w:r w:rsidRPr="000255BE">
          <w:rPr>
            <w:rStyle w:val="Hyperlink"/>
            <w:rFonts w:ascii="Comic Sans MS" w:hAnsi="Comic Sans MS" w:cs="Arial"/>
            <w:sz w:val="18"/>
          </w:rPr>
          <w:t>“@DFC Waukesha”</w:t>
        </w:r>
      </w:hyperlink>
    </w:p>
    <w:p w:rsidR="009C5565" w:rsidRDefault="009C5565" w:rsidP="009C5565">
      <w:pPr>
        <w:pStyle w:val="NoSpacing"/>
        <w:ind w:left="3420"/>
        <w:rPr>
          <w:rFonts w:ascii="Comic Sans MS" w:hAnsi="Comic Sans MS" w:cs="Arial"/>
          <w:sz w:val="18"/>
        </w:rPr>
      </w:pPr>
      <w:r w:rsidRPr="000255BE">
        <w:rPr>
          <w:rFonts w:ascii="Comic Sans MS" w:hAnsi="Comic Sans MS" w:cs="Arial"/>
          <w:sz w:val="18"/>
        </w:rPr>
        <w:t xml:space="preserve">and make our website a favorite </w:t>
      </w:r>
      <w:hyperlink r:id="rId12" w:history="1">
        <w:r w:rsidRPr="000255BE">
          <w:rPr>
            <w:rStyle w:val="Hyperlink"/>
            <w:rFonts w:ascii="Comic Sans MS" w:hAnsi="Comic Sans MS" w:cs="Arial"/>
            <w:sz w:val="18"/>
          </w:rPr>
          <w:t>drugfreecommunitieswaukesha.com</w:t>
        </w:r>
      </w:hyperlink>
    </w:p>
    <w:p w:rsidR="009C5565" w:rsidRPr="000255BE" w:rsidRDefault="009C5565" w:rsidP="009C5565">
      <w:pPr>
        <w:pStyle w:val="NoSpacing"/>
        <w:ind w:left="3420"/>
        <w:rPr>
          <w:rFonts w:ascii="Comic Sans MS" w:hAnsi="Comic Sans MS" w:cs="Arial"/>
          <w:sz w:val="18"/>
        </w:rPr>
      </w:pPr>
    </w:p>
    <w:p w:rsidR="00565DE1" w:rsidRPr="00565DE1" w:rsidRDefault="009C5565" w:rsidP="00565DE1">
      <w:pPr>
        <w:pStyle w:val="NoSpacing"/>
        <w:ind w:left="900"/>
        <w:jc w:val="center"/>
        <w:rPr>
          <w:sz w:val="20"/>
        </w:rPr>
      </w:pPr>
      <w:r>
        <w:rPr>
          <w:sz w:val="20"/>
        </w:rPr>
        <w:t>Questions or suggestions for the agenda,</w:t>
      </w:r>
      <w:r w:rsidRPr="00732CC0">
        <w:rPr>
          <w:sz w:val="20"/>
        </w:rPr>
        <w:t xml:space="preserve"> please contact: </w:t>
      </w:r>
      <w:r w:rsidR="00565DE1">
        <w:rPr>
          <w:sz w:val="20"/>
          <w:lang w:val="en"/>
        </w:rPr>
        <w:t>Adam Kindred</w:t>
      </w:r>
      <w:r w:rsidRPr="00732CC0">
        <w:rPr>
          <w:sz w:val="20"/>
          <w:lang w:val="en"/>
        </w:rPr>
        <w:t xml:space="preserve">, </w:t>
      </w:r>
      <w:r w:rsidR="00565DE1">
        <w:rPr>
          <w:sz w:val="20"/>
          <w:lang w:val="en"/>
        </w:rPr>
        <w:t>Program Coordinator</w:t>
      </w:r>
      <w:r w:rsidRPr="00732CC0">
        <w:rPr>
          <w:sz w:val="20"/>
          <w:lang w:val="en"/>
        </w:rPr>
        <w:t xml:space="preserve">, </w:t>
      </w:r>
      <w:hyperlink r:id="rId13" w:history="1">
        <w:r w:rsidR="00565DE1" w:rsidRPr="009D567B">
          <w:rPr>
            <w:rStyle w:val="Hyperlink"/>
            <w:sz w:val="20"/>
            <w:lang w:val="en"/>
          </w:rPr>
          <w:t>akindred@elevateyou.org</w:t>
        </w:r>
      </w:hyperlink>
      <w:r w:rsidR="00565DE1">
        <w:rPr>
          <w:sz w:val="20"/>
          <w:lang w:val="en"/>
        </w:rPr>
        <w:t xml:space="preserve"> </w:t>
      </w:r>
    </w:p>
    <w:p w:rsidR="008645F8" w:rsidRDefault="009C5565" w:rsidP="00921E07">
      <w:pPr>
        <w:pStyle w:val="NoSpacing"/>
        <w:ind w:left="990"/>
        <w:jc w:val="center"/>
        <w:rPr>
          <w:color w:val="auto"/>
          <w:szCs w:val="22"/>
        </w:rPr>
      </w:pPr>
      <w:r w:rsidRPr="00C32C70">
        <w:rPr>
          <w:sz w:val="18"/>
        </w:rPr>
        <w:t>Waukesha Cou</w:t>
      </w:r>
      <w:r w:rsidR="009221EA">
        <w:rPr>
          <w:sz w:val="18"/>
        </w:rPr>
        <w:t>nty Drug Free Communities is a f</w:t>
      </w:r>
      <w:r w:rsidRPr="00C32C70">
        <w:rPr>
          <w:sz w:val="18"/>
        </w:rPr>
        <w:t xml:space="preserve">ederally funded grant program under U.S. Department of Health &amp; Human Services, Substance Abuse Mental Health Services Administration (SAMHSA) Grant # SP021397, </w:t>
      </w:r>
      <w:r w:rsidR="006E77D5">
        <w:rPr>
          <w:sz w:val="18"/>
        </w:rPr>
        <w:t>overseen</w:t>
      </w:r>
      <w:r w:rsidRPr="00C32C70">
        <w:rPr>
          <w:sz w:val="18"/>
        </w:rPr>
        <w:t xml:space="preserve"> by Elevate, Inc.</w:t>
      </w:r>
    </w:p>
    <w:p w:rsidR="008645F8" w:rsidRDefault="008645F8" w:rsidP="009D6163">
      <w:pPr>
        <w:pStyle w:val="NoSpacing"/>
        <w:spacing w:line="276" w:lineRule="auto"/>
        <w:ind w:left="2700"/>
        <w:rPr>
          <w:color w:val="auto"/>
          <w:szCs w:val="22"/>
        </w:rPr>
      </w:pPr>
    </w:p>
    <w:sectPr w:rsidR="008645F8" w:rsidSect="00D96BB0">
      <w:pgSz w:w="12240" w:h="15840"/>
      <w:pgMar w:top="90" w:right="1008" w:bottom="270" w:left="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3F62" w:rsidRDefault="00223F62" w:rsidP="00A8736C">
      <w:pPr>
        <w:spacing w:after="0"/>
      </w:pPr>
      <w:r>
        <w:separator/>
      </w:r>
    </w:p>
  </w:endnote>
  <w:endnote w:type="continuationSeparator" w:id="0">
    <w:p w:rsidR="00223F62" w:rsidRDefault="00223F62" w:rsidP="00A8736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3F62" w:rsidRDefault="00223F62" w:rsidP="00A8736C">
      <w:pPr>
        <w:spacing w:after="0"/>
      </w:pPr>
      <w:r>
        <w:separator/>
      </w:r>
    </w:p>
  </w:footnote>
  <w:footnote w:type="continuationSeparator" w:id="0">
    <w:p w:rsidR="00223F62" w:rsidRDefault="00223F62" w:rsidP="00A8736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30CC1"/>
    <w:multiLevelType w:val="hybridMultilevel"/>
    <w:tmpl w:val="D5E8C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E5ED8"/>
    <w:multiLevelType w:val="hybridMultilevel"/>
    <w:tmpl w:val="5466218A"/>
    <w:lvl w:ilvl="0" w:tplc="04090013">
      <w:start w:val="1"/>
      <w:numFmt w:val="upperRoman"/>
      <w:lvlText w:val="%1."/>
      <w:lvlJc w:val="right"/>
      <w:pPr>
        <w:ind w:left="198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2700" w:hanging="360"/>
      </w:pPr>
      <w:rPr>
        <w:rFonts w:hint="default"/>
        <w:sz w:val="22"/>
      </w:rPr>
    </w:lvl>
    <w:lvl w:ilvl="2" w:tplc="EF2023B6">
      <w:start w:val="1"/>
      <w:numFmt w:val="decimal"/>
      <w:lvlText w:val="%3)"/>
      <w:lvlJc w:val="left"/>
      <w:pPr>
        <w:ind w:left="3420" w:hanging="180"/>
      </w:pPr>
      <w:rPr>
        <w:sz w:val="22"/>
      </w:rPr>
    </w:lvl>
    <w:lvl w:ilvl="3" w:tplc="AA12168C">
      <w:start w:val="2"/>
      <w:numFmt w:val="lowerLetter"/>
      <w:lvlText w:val="%4)"/>
      <w:lvlJc w:val="left"/>
      <w:pPr>
        <w:ind w:left="414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" w15:restartNumberingAfterBreak="0">
    <w:nsid w:val="195E4F1B"/>
    <w:multiLevelType w:val="multilevel"/>
    <w:tmpl w:val="4CF8300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69DF4E72"/>
    <w:multiLevelType w:val="hybridMultilevel"/>
    <w:tmpl w:val="4D92302C"/>
    <w:lvl w:ilvl="0" w:tplc="040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4" w15:restartNumberingAfterBreak="0">
    <w:nsid w:val="752B551D"/>
    <w:multiLevelType w:val="hybridMultilevel"/>
    <w:tmpl w:val="195093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8736C"/>
    <w:rsid w:val="00005027"/>
    <w:rsid w:val="0000632F"/>
    <w:rsid w:val="0001374D"/>
    <w:rsid w:val="0002002B"/>
    <w:rsid w:val="000241D9"/>
    <w:rsid w:val="00024CEA"/>
    <w:rsid w:val="00036762"/>
    <w:rsid w:val="00042749"/>
    <w:rsid w:val="00042861"/>
    <w:rsid w:val="000447FC"/>
    <w:rsid w:val="00045E13"/>
    <w:rsid w:val="00057993"/>
    <w:rsid w:val="0007003B"/>
    <w:rsid w:val="00072934"/>
    <w:rsid w:val="00077258"/>
    <w:rsid w:val="00081D39"/>
    <w:rsid w:val="00083443"/>
    <w:rsid w:val="000910AD"/>
    <w:rsid w:val="00093FF5"/>
    <w:rsid w:val="00097D31"/>
    <w:rsid w:val="000A61BE"/>
    <w:rsid w:val="000B3879"/>
    <w:rsid w:val="000B4B5A"/>
    <w:rsid w:val="000B5E95"/>
    <w:rsid w:val="000C1F7A"/>
    <w:rsid w:val="000C3BF4"/>
    <w:rsid w:val="000C4932"/>
    <w:rsid w:val="000C4F61"/>
    <w:rsid w:val="000C72AE"/>
    <w:rsid w:val="000E17C3"/>
    <w:rsid w:val="000E2FEC"/>
    <w:rsid w:val="001025FE"/>
    <w:rsid w:val="00116596"/>
    <w:rsid w:val="001260B2"/>
    <w:rsid w:val="0012789A"/>
    <w:rsid w:val="00136AA3"/>
    <w:rsid w:val="00141252"/>
    <w:rsid w:val="00150129"/>
    <w:rsid w:val="001525D0"/>
    <w:rsid w:val="0015408E"/>
    <w:rsid w:val="0016119C"/>
    <w:rsid w:val="00166197"/>
    <w:rsid w:val="001679DB"/>
    <w:rsid w:val="001844EC"/>
    <w:rsid w:val="001960AF"/>
    <w:rsid w:val="001B1B2C"/>
    <w:rsid w:val="001C516D"/>
    <w:rsid w:val="001D1F17"/>
    <w:rsid w:val="001D1F65"/>
    <w:rsid w:val="001D5B43"/>
    <w:rsid w:val="001E2289"/>
    <w:rsid w:val="001E385C"/>
    <w:rsid w:val="00211D65"/>
    <w:rsid w:val="002155D2"/>
    <w:rsid w:val="002230F3"/>
    <w:rsid w:val="00223F62"/>
    <w:rsid w:val="00230E55"/>
    <w:rsid w:val="0023598E"/>
    <w:rsid w:val="00241913"/>
    <w:rsid w:val="002455E8"/>
    <w:rsid w:val="00247E66"/>
    <w:rsid w:val="002627B2"/>
    <w:rsid w:val="00263D74"/>
    <w:rsid w:val="002646AC"/>
    <w:rsid w:val="00270509"/>
    <w:rsid w:val="00280D37"/>
    <w:rsid w:val="002A4197"/>
    <w:rsid w:val="002A543C"/>
    <w:rsid w:val="002E0BC7"/>
    <w:rsid w:val="00303E81"/>
    <w:rsid w:val="00314AE3"/>
    <w:rsid w:val="0031727D"/>
    <w:rsid w:val="00321250"/>
    <w:rsid w:val="003219D1"/>
    <w:rsid w:val="00322459"/>
    <w:rsid w:val="00326F90"/>
    <w:rsid w:val="00341D18"/>
    <w:rsid w:val="003454A0"/>
    <w:rsid w:val="003519D2"/>
    <w:rsid w:val="0036537B"/>
    <w:rsid w:val="0038114E"/>
    <w:rsid w:val="00383983"/>
    <w:rsid w:val="003A13A0"/>
    <w:rsid w:val="003A6D1E"/>
    <w:rsid w:val="003C1C7B"/>
    <w:rsid w:val="003C422E"/>
    <w:rsid w:val="003C65AE"/>
    <w:rsid w:val="003C6718"/>
    <w:rsid w:val="003D0593"/>
    <w:rsid w:val="003E1D3F"/>
    <w:rsid w:val="003F073F"/>
    <w:rsid w:val="003F074B"/>
    <w:rsid w:val="003F5A7E"/>
    <w:rsid w:val="004006F8"/>
    <w:rsid w:val="004167CF"/>
    <w:rsid w:val="00420710"/>
    <w:rsid w:val="00425C4A"/>
    <w:rsid w:val="0043198D"/>
    <w:rsid w:val="004328B5"/>
    <w:rsid w:val="00441D76"/>
    <w:rsid w:val="004427A3"/>
    <w:rsid w:val="00445BA4"/>
    <w:rsid w:val="00451A05"/>
    <w:rsid w:val="004544C4"/>
    <w:rsid w:val="00456159"/>
    <w:rsid w:val="00456654"/>
    <w:rsid w:val="00461BDD"/>
    <w:rsid w:val="00464A70"/>
    <w:rsid w:val="00472161"/>
    <w:rsid w:val="00484ABA"/>
    <w:rsid w:val="00485F8B"/>
    <w:rsid w:val="004954B3"/>
    <w:rsid w:val="0049760D"/>
    <w:rsid w:val="004C3FC5"/>
    <w:rsid w:val="004C56D8"/>
    <w:rsid w:val="004D6430"/>
    <w:rsid w:val="004D7F92"/>
    <w:rsid w:val="004E4E05"/>
    <w:rsid w:val="00505F89"/>
    <w:rsid w:val="00512049"/>
    <w:rsid w:val="00514E35"/>
    <w:rsid w:val="00515324"/>
    <w:rsid w:val="00541A5D"/>
    <w:rsid w:val="00565DE1"/>
    <w:rsid w:val="00572A1F"/>
    <w:rsid w:val="00583E2D"/>
    <w:rsid w:val="005929BC"/>
    <w:rsid w:val="0059584F"/>
    <w:rsid w:val="005A19D7"/>
    <w:rsid w:val="005A43D9"/>
    <w:rsid w:val="005A6658"/>
    <w:rsid w:val="005B7E3F"/>
    <w:rsid w:val="005C1C7D"/>
    <w:rsid w:val="005E7FA5"/>
    <w:rsid w:val="00610798"/>
    <w:rsid w:val="006177DE"/>
    <w:rsid w:val="006439C1"/>
    <w:rsid w:val="00645C9E"/>
    <w:rsid w:val="006470EE"/>
    <w:rsid w:val="00647852"/>
    <w:rsid w:val="00655EE3"/>
    <w:rsid w:val="00671FFE"/>
    <w:rsid w:val="00672818"/>
    <w:rsid w:val="00676C0C"/>
    <w:rsid w:val="0068114A"/>
    <w:rsid w:val="0069598A"/>
    <w:rsid w:val="00696C40"/>
    <w:rsid w:val="006A0D43"/>
    <w:rsid w:val="006A2F5A"/>
    <w:rsid w:val="006A3731"/>
    <w:rsid w:val="006A5C52"/>
    <w:rsid w:val="006A6108"/>
    <w:rsid w:val="006A7683"/>
    <w:rsid w:val="006A7F3E"/>
    <w:rsid w:val="006C1B14"/>
    <w:rsid w:val="006D072E"/>
    <w:rsid w:val="006D354A"/>
    <w:rsid w:val="006E77D5"/>
    <w:rsid w:val="006F5CDA"/>
    <w:rsid w:val="00701568"/>
    <w:rsid w:val="007028CA"/>
    <w:rsid w:val="00710348"/>
    <w:rsid w:val="00712518"/>
    <w:rsid w:val="007314F6"/>
    <w:rsid w:val="00734159"/>
    <w:rsid w:val="00745969"/>
    <w:rsid w:val="00753580"/>
    <w:rsid w:val="00755516"/>
    <w:rsid w:val="00756336"/>
    <w:rsid w:val="00766611"/>
    <w:rsid w:val="00771428"/>
    <w:rsid w:val="007718C7"/>
    <w:rsid w:val="00771F8A"/>
    <w:rsid w:val="0078226F"/>
    <w:rsid w:val="007A42B3"/>
    <w:rsid w:val="007B1B6B"/>
    <w:rsid w:val="007B39E7"/>
    <w:rsid w:val="007B3DE9"/>
    <w:rsid w:val="007C36EE"/>
    <w:rsid w:val="007D2D33"/>
    <w:rsid w:val="007E454E"/>
    <w:rsid w:val="00800A89"/>
    <w:rsid w:val="00813CDA"/>
    <w:rsid w:val="0082256C"/>
    <w:rsid w:val="00823F2D"/>
    <w:rsid w:val="008253B8"/>
    <w:rsid w:val="008554FE"/>
    <w:rsid w:val="008561AF"/>
    <w:rsid w:val="008645F8"/>
    <w:rsid w:val="00893056"/>
    <w:rsid w:val="00897874"/>
    <w:rsid w:val="008A0D9F"/>
    <w:rsid w:val="008B2CF2"/>
    <w:rsid w:val="008C11D3"/>
    <w:rsid w:val="008D0BE7"/>
    <w:rsid w:val="008E1B18"/>
    <w:rsid w:val="008F7EFC"/>
    <w:rsid w:val="0090278E"/>
    <w:rsid w:val="0091296B"/>
    <w:rsid w:val="00916834"/>
    <w:rsid w:val="0091776D"/>
    <w:rsid w:val="00917C0B"/>
    <w:rsid w:val="00921E07"/>
    <w:rsid w:val="009221EA"/>
    <w:rsid w:val="0092377D"/>
    <w:rsid w:val="0092385A"/>
    <w:rsid w:val="00930B96"/>
    <w:rsid w:val="0093481C"/>
    <w:rsid w:val="009402C7"/>
    <w:rsid w:val="0094084F"/>
    <w:rsid w:val="00941D06"/>
    <w:rsid w:val="0095127C"/>
    <w:rsid w:val="00952B78"/>
    <w:rsid w:val="009722C2"/>
    <w:rsid w:val="0097795F"/>
    <w:rsid w:val="00980DC7"/>
    <w:rsid w:val="00980FE1"/>
    <w:rsid w:val="00984C32"/>
    <w:rsid w:val="009865D7"/>
    <w:rsid w:val="00987882"/>
    <w:rsid w:val="00993A3A"/>
    <w:rsid w:val="00995963"/>
    <w:rsid w:val="00997E1C"/>
    <w:rsid w:val="009C0B03"/>
    <w:rsid w:val="009C4955"/>
    <w:rsid w:val="009C5565"/>
    <w:rsid w:val="009D6163"/>
    <w:rsid w:val="009D77A7"/>
    <w:rsid w:val="009D7871"/>
    <w:rsid w:val="009E130D"/>
    <w:rsid w:val="009E52CD"/>
    <w:rsid w:val="009F39EA"/>
    <w:rsid w:val="009F5CFD"/>
    <w:rsid w:val="00A02B87"/>
    <w:rsid w:val="00A02DBE"/>
    <w:rsid w:val="00A03A65"/>
    <w:rsid w:val="00A10207"/>
    <w:rsid w:val="00A123DE"/>
    <w:rsid w:val="00A16391"/>
    <w:rsid w:val="00A34185"/>
    <w:rsid w:val="00A35D91"/>
    <w:rsid w:val="00A501D1"/>
    <w:rsid w:val="00A57AFF"/>
    <w:rsid w:val="00A63540"/>
    <w:rsid w:val="00A84DDE"/>
    <w:rsid w:val="00A8736C"/>
    <w:rsid w:val="00A902DA"/>
    <w:rsid w:val="00A90AC5"/>
    <w:rsid w:val="00AA3D36"/>
    <w:rsid w:val="00AB2D81"/>
    <w:rsid w:val="00AC1A1E"/>
    <w:rsid w:val="00B01C32"/>
    <w:rsid w:val="00B15FCF"/>
    <w:rsid w:val="00B206F8"/>
    <w:rsid w:val="00B21557"/>
    <w:rsid w:val="00B301D9"/>
    <w:rsid w:val="00B33D0D"/>
    <w:rsid w:val="00B37F45"/>
    <w:rsid w:val="00B45731"/>
    <w:rsid w:val="00B46DED"/>
    <w:rsid w:val="00B5000E"/>
    <w:rsid w:val="00B516D7"/>
    <w:rsid w:val="00B51D9E"/>
    <w:rsid w:val="00B54143"/>
    <w:rsid w:val="00B56470"/>
    <w:rsid w:val="00B625F0"/>
    <w:rsid w:val="00B70603"/>
    <w:rsid w:val="00B729B9"/>
    <w:rsid w:val="00B73798"/>
    <w:rsid w:val="00B77851"/>
    <w:rsid w:val="00B808DA"/>
    <w:rsid w:val="00B82785"/>
    <w:rsid w:val="00B84BE1"/>
    <w:rsid w:val="00BA5192"/>
    <w:rsid w:val="00BA6154"/>
    <w:rsid w:val="00BD1E45"/>
    <w:rsid w:val="00BE0FDF"/>
    <w:rsid w:val="00C0272F"/>
    <w:rsid w:val="00C051D1"/>
    <w:rsid w:val="00C07451"/>
    <w:rsid w:val="00C117B2"/>
    <w:rsid w:val="00C20E64"/>
    <w:rsid w:val="00C21846"/>
    <w:rsid w:val="00C21ADA"/>
    <w:rsid w:val="00C2523F"/>
    <w:rsid w:val="00C30998"/>
    <w:rsid w:val="00C3187F"/>
    <w:rsid w:val="00C435D7"/>
    <w:rsid w:val="00C44D5A"/>
    <w:rsid w:val="00C4688D"/>
    <w:rsid w:val="00C473A9"/>
    <w:rsid w:val="00C47DF7"/>
    <w:rsid w:val="00C63A25"/>
    <w:rsid w:val="00C73728"/>
    <w:rsid w:val="00C759F6"/>
    <w:rsid w:val="00C75DC3"/>
    <w:rsid w:val="00C82DB2"/>
    <w:rsid w:val="00CC71D4"/>
    <w:rsid w:val="00CD5C35"/>
    <w:rsid w:val="00CD5E58"/>
    <w:rsid w:val="00CE3764"/>
    <w:rsid w:val="00CE6A19"/>
    <w:rsid w:val="00D20790"/>
    <w:rsid w:val="00D36FA9"/>
    <w:rsid w:val="00D57112"/>
    <w:rsid w:val="00D66ACB"/>
    <w:rsid w:val="00D70FB4"/>
    <w:rsid w:val="00D7520F"/>
    <w:rsid w:val="00D93F19"/>
    <w:rsid w:val="00D96BB0"/>
    <w:rsid w:val="00DA4895"/>
    <w:rsid w:val="00DB165B"/>
    <w:rsid w:val="00DB3498"/>
    <w:rsid w:val="00DB588E"/>
    <w:rsid w:val="00DC30F9"/>
    <w:rsid w:val="00DC4701"/>
    <w:rsid w:val="00DC4A09"/>
    <w:rsid w:val="00DD3432"/>
    <w:rsid w:val="00DE00AA"/>
    <w:rsid w:val="00DF1B31"/>
    <w:rsid w:val="00DF3F53"/>
    <w:rsid w:val="00DF4DFC"/>
    <w:rsid w:val="00E007C3"/>
    <w:rsid w:val="00E168D2"/>
    <w:rsid w:val="00E33FED"/>
    <w:rsid w:val="00E34671"/>
    <w:rsid w:val="00E504A6"/>
    <w:rsid w:val="00E66B99"/>
    <w:rsid w:val="00E73718"/>
    <w:rsid w:val="00E756F9"/>
    <w:rsid w:val="00EA633B"/>
    <w:rsid w:val="00EA7AE4"/>
    <w:rsid w:val="00EB3F0F"/>
    <w:rsid w:val="00EC34E6"/>
    <w:rsid w:val="00EC7FC5"/>
    <w:rsid w:val="00ED6521"/>
    <w:rsid w:val="00ED7B60"/>
    <w:rsid w:val="00EE3405"/>
    <w:rsid w:val="00EE5BB6"/>
    <w:rsid w:val="00EF3642"/>
    <w:rsid w:val="00EF6DC7"/>
    <w:rsid w:val="00F06785"/>
    <w:rsid w:val="00F114A5"/>
    <w:rsid w:val="00F155A5"/>
    <w:rsid w:val="00F23A4D"/>
    <w:rsid w:val="00F25AA0"/>
    <w:rsid w:val="00F361E4"/>
    <w:rsid w:val="00F37CB6"/>
    <w:rsid w:val="00F43372"/>
    <w:rsid w:val="00F507C2"/>
    <w:rsid w:val="00F70BF6"/>
    <w:rsid w:val="00F7550B"/>
    <w:rsid w:val="00F81662"/>
    <w:rsid w:val="00F94288"/>
    <w:rsid w:val="00F962CC"/>
    <w:rsid w:val="00FA0F0D"/>
    <w:rsid w:val="00FA57FF"/>
    <w:rsid w:val="00FC11A3"/>
    <w:rsid w:val="00FC5DDA"/>
    <w:rsid w:val="00FD09EA"/>
    <w:rsid w:val="00FE681C"/>
    <w:rsid w:val="00FE76A0"/>
    <w:rsid w:val="00FF0974"/>
    <w:rsid w:val="00FF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B8F14AB"/>
  <w15:chartTrackingRefBased/>
  <w15:docId w15:val="{99E91D75-0D1F-4AE4-B71F-A393DB9E7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1B2C"/>
    <w:pPr>
      <w:spacing w:after="100"/>
    </w:pPr>
    <w:rPr>
      <w:rFonts w:ascii="Comic Sans MS" w:hAnsi="Comic Sans MS"/>
      <w:color w:val="000000"/>
      <w:kern w:val="28"/>
      <w:sz w:val="1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msoaddress">
    <w:name w:val="msoaddress"/>
    <w:rsid w:val="001B1B2C"/>
    <w:rPr>
      <w:rFonts w:ascii="Comic Sans MS" w:hAnsi="Comic Sans MS"/>
      <w:color w:val="000000"/>
      <w:kern w:val="28"/>
      <w:sz w:val="13"/>
      <w:szCs w:val="15"/>
    </w:rPr>
  </w:style>
  <w:style w:type="paragraph" w:styleId="Header">
    <w:name w:val="header"/>
    <w:basedOn w:val="Normal"/>
    <w:link w:val="HeaderChar"/>
    <w:rsid w:val="00A8736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A8736C"/>
    <w:rPr>
      <w:rFonts w:ascii="Comic Sans MS" w:hAnsi="Comic Sans MS"/>
      <w:color w:val="000000"/>
      <w:kern w:val="28"/>
      <w:sz w:val="14"/>
    </w:rPr>
  </w:style>
  <w:style w:type="paragraph" w:styleId="Footer">
    <w:name w:val="footer"/>
    <w:basedOn w:val="Normal"/>
    <w:link w:val="FooterChar"/>
    <w:uiPriority w:val="99"/>
    <w:rsid w:val="00A8736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8736C"/>
    <w:rPr>
      <w:rFonts w:ascii="Comic Sans MS" w:hAnsi="Comic Sans MS"/>
      <w:color w:val="000000"/>
      <w:kern w:val="28"/>
      <w:sz w:val="14"/>
    </w:rPr>
  </w:style>
  <w:style w:type="paragraph" w:styleId="BalloonText">
    <w:name w:val="Balloon Text"/>
    <w:basedOn w:val="Normal"/>
    <w:link w:val="BalloonTextChar"/>
    <w:rsid w:val="001679D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679DB"/>
    <w:rPr>
      <w:rFonts w:ascii="Tahoma" w:hAnsi="Tahoma" w:cs="Tahoma"/>
      <w:color w:val="000000"/>
      <w:kern w:val="28"/>
      <w:sz w:val="16"/>
      <w:szCs w:val="16"/>
    </w:rPr>
  </w:style>
  <w:style w:type="paragraph" w:customStyle="1" w:styleId="NormalWeb2">
    <w:name w:val="Normal (Web)2"/>
    <w:basedOn w:val="Normal"/>
    <w:rsid w:val="006470EE"/>
    <w:pPr>
      <w:spacing w:after="0"/>
    </w:pPr>
    <w:rPr>
      <w:rFonts w:ascii="Times New Roman" w:hAnsi="Times New Roman"/>
      <w:color w:val="auto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70EE"/>
    <w:pPr>
      <w:ind w:left="720"/>
    </w:pPr>
  </w:style>
  <w:style w:type="character" w:customStyle="1" w:styleId="tab">
    <w:name w:val="tab"/>
    <w:rsid w:val="007B3DE9"/>
    <w:rPr>
      <w:rFonts w:ascii="Times New Roman" w:hAnsi="Times New Roman" w:cs="Times New Roman" w:hint="default"/>
    </w:rPr>
  </w:style>
  <w:style w:type="character" w:styleId="Hyperlink">
    <w:name w:val="Hyperlink"/>
    <w:rsid w:val="00D96BB0"/>
    <w:rPr>
      <w:color w:val="0563C1"/>
      <w:u w:val="single"/>
    </w:rPr>
  </w:style>
  <w:style w:type="paragraph" w:styleId="NoSpacing">
    <w:name w:val="No Spacing"/>
    <w:uiPriority w:val="1"/>
    <w:qFormat/>
    <w:rsid w:val="00FF1269"/>
    <w:rPr>
      <w:rFonts w:ascii="Calibri" w:hAnsi="Calibri"/>
      <w:color w:val="000000"/>
      <w:kern w:val="28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64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akindred@elevateyou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drugfreecommunitywaukesha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DFCWaukesha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https://www.seeklogo.net/wp-content/uploads/2011/08/facebook-logo-vector-400x400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nbannister\Desktop\DFC%20Letterhead%20Doc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21C75A-050B-48C4-8C79-8D6FCAD13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DFC Letterhead Doc1</Template>
  <TotalTime>1</TotalTime>
  <Pages>1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Waukesha County</Company>
  <LinksUpToDate>false</LinksUpToDate>
  <CharactersWithSpaces>2210</CharactersWithSpaces>
  <SharedDoc>false</SharedDoc>
  <HLinks>
    <vt:vector size="30" baseType="variant">
      <vt:variant>
        <vt:i4>4259950</vt:i4>
      </vt:variant>
      <vt:variant>
        <vt:i4>9</vt:i4>
      </vt:variant>
      <vt:variant>
        <vt:i4>0</vt:i4>
      </vt:variant>
      <vt:variant>
        <vt:i4>5</vt:i4>
      </vt:variant>
      <vt:variant>
        <vt:lpwstr>mailto:akindred@elevateyou.org</vt:lpwstr>
      </vt:variant>
      <vt:variant>
        <vt:lpwstr/>
      </vt:variant>
      <vt:variant>
        <vt:i4>4456541</vt:i4>
      </vt:variant>
      <vt:variant>
        <vt:i4>6</vt:i4>
      </vt:variant>
      <vt:variant>
        <vt:i4>0</vt:i4>
      </vt:variant>
      <vt:variant>
        <vt:i4>5</vt:i4>
      </vt:variant>
      <vt:variant>
        <vt:lpwstr>http://drugfreecommunitywaukesha.com/</vt:lpwstr>
      </vt:variant>
      <vt:variant>
        <vt:lpwstr/>
      </vt:variant>
      <vt:variant>
        <vt:i4>5832783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https://www.facebook.com/DFCWaukesha/</vt:lpwstr>
      </vt:variant>
      <vt:variant>
        <vt:lpwstr/>
      </vt:variant>
      <vt:variant>
        <vt:i4>7929916</vt:i4>
      </vt:variant>
      <vt:variant>
        <vt:i4>0</vt:i4>
      </vt:variant>
      <vt:variant>
        <vt:i4>0</vt:i4>
      </vt:variant>
      <vt:variant>
        <vt:i4>5</vt:i4>
      </vt:variant>
      <vt:variant>
        <vt:lpwstr>https://www.samhsa.gov/prevention-week</vt:lpwstr>
      </vt:variant>
      <vt:variant>
        <vt:lpwstr/>
      </vt:variant>
      <vt:variant>
        <vt:i4>4456448</vt:i4>
      </vt:variant>
      <vt:variant>
        <vt:i4>-1</vt:i4>
      </vt:variant>
      <vt:variant>
        <vt:i4>1035</vt:i4>
      </vt:variant>
      <vt:variant>
        <vt:i4>1</vt:i4>
      </vt:variant>
      <vt:variant>
        <vt:lpwstr>https://www.seeklogo.net/wp-content/uploads/2011/08/facebook-logo-vector-400x400.png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nbannister</dc:creator>
  <cp:keywords/>
  <dc:description/>
  <cp:lastModifiedBy>Adam Kindred</cp:lastModifiedBy>
  <cp:revision>3</cp:revision>
  <cp:lastPrinted>2017-10-13T15:16:00Z</cp:lastPrinted>
  <dcterms:created xsi:type="dcterms:W3CDTF">2018-02-20T20:02:00Z</dcterms:created>
  <dcterms:modified xsi:type="dcterms:W3CDTF">2018-02-20T20:02:00Z</dcterms:modified>
</cp:coreProperties>
</file>